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2233"/>
        <w:tblW w:w="5000" w:type="pct"/>
        <w:tblLook w:val="04A0" w:firstRow="1" w:lastRow="0" w:firstColumn="1" w:lastColumn="0" w:noHBand="0" w:noVBand="1"/>
        <w:tblDescription w:val="Press release contact information"/>
      </w:tblPr>
      <w:tblGrid>
        <w:gridCol w:w="4711"/>
        <w:gridCol w:w="4649"/>
      </w:tblGrid>
      <w:tr w:rsidR="00566E9B" w:rsidRPr="00F76615" w14:paraId="4A5922C2" w14:textId="77777777" w:rsidTr="00566E9B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1248"/>
              <w:gridCol w:w="3463"/>
            </w:tblGrid>
            <w:tr w:rsidR="00566E9B" w:rsidRPr="00F76615" w14:paraId="27F05C9D" w14:textId="77777777" w:rsidTr="002E41E3">
              <w:tc>
                <w:tcPr>
                  <w:tcW w:w="1377" w:type="dxa"/>
                </w:tcPr>
                <w:p w14:paraId="1B59732D" w14:textId="77777777" w:rsidR="00566E9B" w:rsidRPr="00F76615" w:rsidRDefault="00566E9B" w:rsidP="00566E9B">
                  <w:pPr>
                    <w:pStyle w:val="Heading2"/>
                    <w:framePr w:hSpace="141" w:wrap="around" w:vAnchor="text" w:hAnchor="margin" w:y="2233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Calibri" w:hAnsi="Calibri" w:cs="Calibri"/>
                      <w:lang w:val="tr-TR"/>
                    </w:rPr>
                    <w:t>İ</w:t>
                  </w:r>
                  <w:r w:rsidRPr="00F76615">
                    <w:rPr>
                      <w:rFonts w:ascii="Gill Sans MT" w:hAnsi="Gill Sans MT"/>
                      <w:lang w:val="tr-TR"/>
                    </w:rPr>
                    <w:t>leti</w:t>
                  </w:r>
                  <w:r w:rsidRPr="00F76615">
                    <w:rPr>
                      <w:rFonts w:ascii="Gill Sans MT" w:hAnsi="Gill Sans MT" w:cs="Gill Sans MT"/>
                      <w:lang w:val="tr-TR"/>
                    </w:rPr>
                    <w:t>ş</w:t>
                  </w:r>
                  <w:r w:rsidRPr="00F76615">
                    <w:rPr>
                      <w:rFonts w:ascii="Gill Sans MT" w:hAnsi="Gill Sans MT"/>
                      <w:lang w:val="tr-TR"/>
                    </w:rPr>
                    <w:t>im</w:t>
                  </w:r>
                </w:p>
              </w:tc>
              <w:tc>
                <w:tcPr>
                  <w:tcW w:w="4005" w:type="dxa"/>
                </w:tcPr>
                <w:sdt>
                  <w:sdtPr>
                    <w:rPr>
                      <w:rFonts w:ascii="Gill Sans MT" w:hAnsi="Gill Sans MT"/>
                      <w:lang w:val="tr-TR"/>
                    </w:rPr>
                    <w:alias w:val="Your Name"/>
                    <w:tag w:val=""/>
                    <w:id w:val="1965699273"/>
                    <w:placeholder>
                      <w:docPart w:val="CF7B4BB6293043F6AA29E92895CC1010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p w14:paraId="51A45226" w14:textId="77777777" w:rsidR="00566E9B" w:rsidRPr="00F76615" w:rsidRDefault="00566E9B" w:rsidP="00566E9B">
                      <w:pPr>
                        <w:framePr w:hSpace="141" w:wrap="around" w:vAnchor="text" w:hAnchor="margin" w:y="2233"/>
                        <w:spacing w:after="0" w:line="240" w:lineRule="auto"/>
                        <w:rPr>
                          <w:rFonts w:ascii="Gill Sans MT" w:hAnsi="Gill Sans MT"/>
                          <w:lang w:val="tr-TR"/>
                        </w:rPr>
                      </w:pPr>
                      <w:r w:rsidRPr="00F76615">
                        <w:rPr>
                          <w:rFonts w:ascii="Gill Sans MT" w:hAnsi="Gill Sans MT"/>
                          <w:lang w:val="tr-TR"/>
                        </w:rPr>
                        <w:t>Türkiye Golf Federasyonu</w:t>
                      </w:r>
                    </w:p>
                  </w:sdtContent>
                </w:sdt>
              </w:tc>
            </w:tr>
            <w:tr w:rsidR="00566E9B" w:rsidRPr="00F76615" w14:paraId="667FF2AE" w14:textId="77777777" w:rsidTr="002E41E3">
              <w:tc>
                <w:tcPr>
                  <w:tcW w:w="1377" w:type="dxa"/>
                </w:tcPr>
                <w:p w14:paraId="4B1DC096" w14:textId="77777777" w:rsidR="00566E9B" w:rsidRPr="00F76615" w:rsidRDefault="00566E9B" w:rsidP="00566E9B">
                  <w:pPr>
                    <w:pStyle w:val="Heading2"/>
                    <w:framePr w:hSpace="141" w:wrap="around" w:vAnchor="text" w:hAnchor="margin" w:y="2233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Telefon</w:t>
                  </w:r>
                </w:p>
              </w:tc>
              <w:tc>
                <w:tcPr>
                  <w:tcW w:w="4005" w:type="dxa"/>
                </w:tcPr>
                <w:sdt>
                  <w:sdtPr>
                    <w:rPr>
                      <w:rFonts w:ascii="Gill Sans MT" w:hAnsi="Gill Sans MT"/>
                      <w:lang w:val="tr-TR"/>
                    </w:rPr>
                    <w:alias w:val="Company Phone"/>
                    <w:tag w:val=""/>
                    <w:id w:val="256028369"/>
                    <w:placeholder>
                      <w:docPart w:val="E83F258B9FA54C9A8C28E5C6F1D06AF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p w14:paraId="4F721441" w14:textId="77777777" w:rsidR="00566E9B" w:rsidRPr="00F76615" w:rsidRDefault="00566E9B" w:rsidP="00566E9B">
                      <w:pPr>
                        <w:framePr w:hSpace="141" w:wrap="around" w:vAnchor="text" w:hAnchor="margin" w:y="2233"/>
                        <w:spacing w:after="0" w:line="240" w:lineRule="auto"/>
                        <w:rPr>
                          <w:rFonts w:ascii="Gill Sans MT" w:hAnsi="Gill Sans MT"/>
                          <w:lang w:val="tr-TR"/>
                        </w:rPr>
                      </w:pPr>
                      <w:r w:rsidRPr="00F76615">
                        <w:rPr>
                          <w:rFonts w:ascii="Gill Sans MT" w:hAnsi="Gill Sans MT"/>
                          <w:lang w:val="tr-TR"/>
                        </w:rPr>
                        <w:t>212 258 0718</w:t>
                      </w:r>
                    </w:p>
                  </w:sdtContent>
                </w:sdt>
              </w:tc>
            </w:tr>
            <w:tr w:rsidR="00566E9B" w:rsidRPr="00F76615" w14:paraId="092443BA" w14:textId="77777777" w:rsidTr="002E41E3">
              <w:tc>
                <w:tcPr>
                  <w:tcW w:w="1377" w:type="dxa"/>
                </w:tcPr>
                <w:p w14:paraId="558DDAB8" w14:textId="77777777" w:rsidR="00566E9B" w:rsidRPr="00F76615" w:rsidRDefault="00566E9B" w:rsidP="00566E9B">
                  <w:pPr>
                    <w:pStyle w:val="Heading2"/>
                    <w:framePr w:hSpace="141" w:wrap="around" w:vAnchor="text" w:hAnchor="margin" w:y="2233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Faks</w:t>
                  </w:r>
                </w:p>
              </w:tc>
              <w:tc>
                <w:tcPr>
                  <w:tcW w:w="4005" w:type="dxa"/>
                </w:tcPr>
                <w:p w14:paraId="3E0CB90F" w14:textId="77777777" w:rsidR="00566E9B" w:rsidRPr="00F76615" w:rsidRDefault="00566E9B" w:rsidP="00566E9B">
                  <w:pPr>
                    <w:framePr w:hSpace="141" w:wrap="around" w:vAnchor="text" w:hAnchor="margin" w:y="2233"/>
                    <w:spacing w:after="0" w:line="240" w:lineRule="auto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212 235 8305</w:t>
                  </w:r>
                </w:p>
              </w:tc>
            </w:tr>
            <w:tr w:rsidR="00566E9B" w:rsidRPr="00F76615" w14:paraId="0F026675" w14:textId="77777777" w:rsidTr="002E41E3">
              <w:tc>
                <w:tcPr>
                  <w:tcW w:w="1377" w:type="dxa"/>
                </w:tcPr>
                <w:p w14:paraId="4F46F0CA" w14:textId="77777777" w:rsidR="00566E9B" w:rsidRPr="00F76615" w:rsidRDefault="00566E9B" w:rsidP="00566E9B">
                  <w:pPr>
                    <w:pStyle w:val="Heading2"/>
                    <w:framePr w:hSpace="141" w:wrap="around" w:vAnchor="text" w:hAnchor="margin" w:y="2233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E-Posta</w:t>
                  </w:r>
                </w:p>
              </w:tc>
              <w:tc>
                <w:tcPr>
                  <w:tcW w:w="4005" w:type="dxa"/>
                </w:tcPr>
                <w:sdt>
                  <w:sdtPr>
                    <w:rPr>
                      <w:rFonts w:ascii="Gill Sans MT" w:hAnsi="Gill Sans MT"/>
                      <w:lang w:val="tr-TR"/>
                    </w:rPr>
                    <w:alias w:val="Company E-mail"/>
                    <w:tag w:val=""/>
                    <w:id w:val="224575003"/>
                    <w:placeholder>
                      <w:docPart w:val="A920A12FF412410288AF702958F45115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p w14:paraId="6F905464" w14:textId="77777777" w:rsidR="00566E9B" w:rsidRPr="00F76615" w:rsidRDefault="00566E9B" w:rsidP="00566E9B">
                      <w:pPr>
                        <w:framePr w:hSpace="141" w:wrap="around" w:vAnchor="text" w:hAnchor="margin" w:y="2233"/>
                        <w:spacing w:after="0" w:line="240" w:lineRule="auto"/>
                        <w:rPr>
                          <w:rFonts w:ascii="Gill Sans MT" w:hAnsi="Gill Sans MT"/>
                          <w:lang w:val="tr-TR"/>
                        </w:rPr>
                      </w:pPr>
                      <w:r w:rsidRPr="00F76615">
                        <w:rPr>
                          <w:rFonts w:ascii="Gill Sans MT" w:hAnsi="Gill Sans MT"/>
                          <w:lang w:val="tr-TR"/>
                        </w:rPr>
                        <w:t>info@tgf.org.tr</w:t>
                      </w:r>
                    </w:p>
                  </w:sdtContent>
                </w:sdt>
              </w:tc>
            </w:tr>
            <w:tr w:rsidR="00566E9B" w:rsidRPr="00F76615" w14:paraId="58456195" w14:textId="77777777" w:rsidTr="002E41E3">
              <w:tc>
                <w:tcPr>
                  <w:tcW w:w="1377" w:type="dxa"/>
                </w:tcPr>
                <w:p w14:paraId="6A216028" w14:textId="77777777" w:rsidR="00566E9B" w:rsidRPr="00F76615" w:rsidRDefault="00566E9B" w:rsidP="00566E9B">
                  <w:pPr>
                    <w:pStyle w:val="Heading2"/>
                    <w:framePr w:hSpace="141" w:wrap="around" w:vAnchor="text" w:hAnchor="margin" w:y="2233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Web Adresi</w:t>
                  </w:r>
                </w:p>
              </w:tc>
              <w:tc>
                <w:tcPr>
                  <w:tcW w:w="4005" w:type="dxa"/>
                </w:tcPr>
                <w:p w14:paraId="1D72CD94" w14:textId="77777777" w:rsidR="00566E9B" w:rsidRPr="00F76615" w:rsidRDefault="00566E9B" w:rsidP="00566E9B">
                  <w:pPr>
                    <w:framePr w:hSpace="141" w:wrap="around" w:vAnchor="text" w:hAnchor="margin" w:y="2233"/>
                    <w:spacing w:after="0" w:line="240" w:lineRule="auto"/>
                    <w:rPr>
                      <w:rFonts w:ascii="Gill Sans MT" w:hAnsi="Gill Sans MT"/>
                      <w:lang w:val="tr-TR"/>
                    </w:rPr>
                  </w:pPr>
                  <w:r w:rsidRPr="00F76615">
                    <w:rPr>
                      <w:rFonts w:ascii="Gill Sans MT" w:hAnsi="Gill Sans MT"/>
                      <w:lang w:val="tr-TR"/>
                    </w:rPr>
                    <w:t>www.tgf.org.tr</w:t>
                  </w:r>
                </w:p>
              </w:tc>
            </w:tr>
          </w:tbl>
          <w:p w14:paraId="78BD8185" w14:textId="77777777" w:rsidR="00566E9B" w:rsidRPr="00F76615" w:rsidRDefault="00566E9B" w:rsidP="00566E9B">
            <w:pPr>
              <w:pStyle w:val="Logo"/>
              <w:spacing w:after="0" w:line="240" w:lineRule="auto"/>
              <w:rPr>
                <w:rFonts w:ascii="Gill Sans MT" w:hAnsi="Gill Sans MT"/>
                <w:lang w:val="tr-TR"/>
              </w:rPr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sdt>
            <w:sdtPr>
              <w:rPr>
                <w:rFonts w:ascii="Gill Sans MT" w:hAnsi="Gill Sans MT"/>
                <w:lang w:val="tr-TR"/>
              </w:rPr>
              <w:alias w:val="Date"/>
              <w:tag w:val=""/>
              <w:id w:val="1321768727"/>
              <w:placeholder>
                <w:docPart w:val="B68D8F2BF76F4E53B7A36FC8C8A92146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17-03-31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91EB6D7" w14:textId="77777777" w:rsidR="00566E9B" w:rsidRPr="00F76615" w:rsidRDefault="00566E9B" w:rsidP="00566E9B">
                <w:pPr>
                  <w:pStyle w:val="Heading1"/>
                  <w:rPr>
                    <w:rFonts w:ascii="Gill Sans MT" w:hAnsi="Gill Sans MT"/>
                    <w:lang w:val="tr-TR"/>
                  </w:rPr>
                </w:pPr>
                <w:r>
                  <w:rPr>
                    <w:rFonts w:ascii="Gill Sans MT" w:hAnsi="Gill Sans MT"/>
                  </w:rPr>
                  <w:t>March 31, 2017</w:t>
                </w:r>
              </w:p>
            </w:sdtContent>
          </w:sdt>
        </w:tc>
      </w:tr>
    </w:tbl>
    <w:p w14:paraId="55F020D1" w14:textId="77777777" w:rsidR="00351832" w:rsidRPr="00F76615" w:rsidRDefault="001F6FCB">
      <w:pPr>
        <w:pStyle w:val="Logo"/>
        <w:rPr>
          <w:rFonts w:ascii="Gill Sans MT" w:hAnsi="Gill Sans MT"/>
          <w:lang w:val="tr-TR"/>
        </w:rPr>
      </w:pPr>
      <w:r w:rsidRPr="00F76615">
        <w:rPr>
          <w:rFonts w:ascii="Gill Sans MT" w:hAnsi="Gill Sans MT"/>
          <w:noProof/>
          <w:lang w:val="tr-TR" w:eastAsia="tr-TR"/>
        </w:rPr>
        <w:drawing>
          <wp:inline distT="0" distB="0" distL="0" distR="0" wp14:anchorId="32260BCE" wp14:editId="789F9FFF">
            <wp:extent cx="1219200" cy="12839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F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6077" cy="12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76BB" w14:textId="77777777" w:rsidR="004A3B53" w:rsidRDefault="004A3B53" w:rsidP="00F76615">
      <w:pPr>
        <w:pStyle w:val="Title"/>
        <w:rPr>
          <w:rFonts w:asciiTheme="minorHAnsi" w:hAnsiTheme="minorHAnsi" w:cstheme="minorHAnsi"/>
          <w:sz w:val="36"/>
          <w:lang w:val="tr-TR"/>
        </w:rPr>
      </w:pPr>
    </w:p>
    <w:p w14:paraId="4CEEB15A" w14:textId="6212A41A" w:rsidR="00351832" w:rsidRPr="00F76615" w:rsidRDefault="00A76F25" w:rsidP="00F76615">
      <w:pPr>
        <w:pStyle w:val="Title"/>
        <w:rPr>
          <w:rFonts w:ascii="Gill Sans MT" w:hAnsi="Gill Sans MT"/>
          <w:lang w:val="tr-TR"/>
        </w:rPr>
      </w:pPr>
      <w:r w:rsidRPr="00A76F25">
        <w:rPr>
          <w:rFonts w:asciiTheme="minorHAnsi" w:hAnsiTheme="minorHAnsi" w:cstheme="minorHAnsi"/>
          <w:sz w:val="36"/>
          <w:lang w:val="tr-TR"/>
        </w:rPr>
        <w:t>Türki</w:t>
      </w:r>
      <w:r w:rsidR="001F6FCB" w:rsidRPr="00A76F25">
        <w:rPr>
          <w:rFonts w:asciiTheme="minorHAnsi" w:hAnsiTheme="minorHAnsi" w:cstheme="minorHAnsi"/>
          <w:sz w:val="36"/>
          <w:lang w:val="tr-TR"/>
        </w:rPr>
        <w:t>ye</w:t>
      </w:r>
      <w:r w:rsidR="00C97BBB">
        <w:rPr>
          <w:rFonts w:ascii="Gill Sans MT" w:hAnsi="Gill Sans MT"/>
          <w:lang w:val="tr-TR"/>
        </w:rPr>
        <w:t xml:space="preserve"> Golf Federasyonu hakem kursu sonuçları</w:t>
      </w:r>
    </w:p>
    <w:p w14:paraId="7C16AA33" w14:textId="77777777" w:rsidR="001F6FCB" w:rsidRPr="00F76615" w:rsidRDefault="001F6FCB" w:rsidP="001F6FCB">
      <w:pPr>
        <w:rPr>
          <w:rFonts w:ascii="Gill Sans MT" w:hAnsi="Gill Sans MT"/>
          <w:lang w:val="tr-TR"/>
        </w:rPr>
      </w:pPr>
    </w:p>
    <w:p w14:paraId="29722523" w14:textId="36648D77" w:rsidR="004A3B53" w:rsidRDefault="00C97BBB" w:rsidP="00F76615">
      <w:pPr>
        <w:jc w:val="both"/>
        <w:rPr>
          <w:rFonts w:ascii="Gill Sans MT" w:hAnsi="Gill Sans MT"/>
          <w:lang w:val="tr-TR"/>
        </w:rPr>
      </w:pPr>
      <w:r>
        <w:rPr>
          <w:rFonts w:ascii="Gill Sans MT" w:hAnsi="Gill Sans MT"/>
          <w:lang w:val="tr-TR"/>
        </w:rPr>
        <w:tab/>
        <w:t xml:space="preserve">21-23 Mart 2017 tarihleri arasında düzenlenen TGF Aday Hakem Kursu ve 23 Mart 2017 tarihinde yapılan </w:t>
      </w:r>
      <w:r w:rsidR="004A3B53">
        <w:rPr>
          <w:rFonts w:cstheme="minorHAnsi"/>
          <w:lang w:val="tr-TR"/>
        </w:rPr>
        <w:t>İ</w:t>
      </w:r>
      <w:r w:rsidR="004A3B53">
        <w:rPr>
          <w:rFonts w:ascii="Gill Sans MT" w:hAnsi="Gill Sans MT"/>
          <w:lang w:val="tr-TR"/>
        </w:rPr>
        <w:t xml:space="preserve">l </w:t>
      </w:r>
      <w:r w:rsidR="004A3B53" w:rsidRPr="004A3B53">
        <w:rPr>
          <w:rFonts w:cstheme="minorHAnsi"/>
          <w:lang w:val="tr-TR"/>
        </w:rPr>
        <w:t>Hakemli</w:t>
      </w:r>
      <w:r w:rsidR="004A3B53">
        <w:rPr>
          <w:rFonts w:cstheme="minorHAnsi"/>
          <w:lang w:val="tr-TR"/>
        </w:rPr>
        <w:t>ğ</w:t>
      </w:r>
      <w:r w:rsidRPr="004A3B53">
        <w:rPr>
          <w:rFonts w:cstheme="minorHAnsi"/>
          <w:lang w:val="tr-TR"/>
        </w:rPr>
        <w:t>i</w:t>
      </w:r>
      <w:r w:rsidR="004A3B53">
        <w:rPr>
          <w:rFonts w:ascii="Gill Sans MT" w:hAnsi="Gill Sans MT"/>
          <w:lang w:val="tr-TR"/>
        </w:rPr>
        <w:t xml:space="preserve"> terfi sınavının sonuçları </w:t>
      </w:r>
      <w:r w:rsidR="004A3B53" w:rsidRPr="004A3B53">
        <w:rPr>
          <w:rFonts w:cstheme="minorHAnsi"/>
          <w:lang w:val="tr-TR"/>
        </w:rPr>
        <w:t>aşa</w:t>
      </w:r>
      <w:r w:rsidR="004A3B53">
        <w:rPr>
          <w:rFonts w:cstheme="minorHAnsi"/>
          <w:lang w:val="tr-TR"/>
        </w:rPr>
        <w:t>ğ</w:t>
      </w:r>
      <w:r w:rsidRPr="004A3B53">
        <w:rPr>
          <w:rFonts w:cstheme="minorHAnsi"/>
          <w:lang w:val="tr-TR"/>
        </w:rPr>
        <w:t>ıda</w:t>
      </w:r>
      <w:r>
        <w:rPr>
          <w:rFonts w:ascii="Gill Sans MT" w:hAnsi="Gill Sans MT"/>
          <w:lang w:val="tr-TR"/>
        </w:rPr>
        <w:t xml:space="preserve"> ka</w:t>
      </w:r>
      <w:r w:rsidR="004A3B53">
        <w:rPr>
          <w:rFonts w:ascii="Gill Sans MT" w:hAnsi="Gill Sans MT"/>
          <w:lang w:val="tr-TR"/>
        </w:rPr>
        <w:t>tılımcıların bilgilerine sunulmuştur</w:t>
      </w:r>
      <w:r>
        <w:rPr>
          <w:rFonts w:ascii="Gill Sans MT" w:hAnsi="Gill Sans MT"/>
          <w:lang w:val="tr-TR"/>
        </w:rPr>
        <w:t>.</w:t>
      </w:r>
      <w:r w:rsidR="004A3B53">
        <w:rPr>
          <w:rFonts w:ascii="Gill Sans MT" w:hAnsi="Gill Sans MT"/>
          <w:lang w:val="tr-TR"/>
        </w:rPr>
        <w:t xml:space="preserve"> TGF Hakemlik talimatı </w:t>
      </w:r>
      <w:r w:rsidR="004A3B53" w:rsidRPr="004A3B53">
        <w:rPr>
          <w:rFonts w:cstheme="minorHAnsi"/>
          <w:lang w:val="tr-TR"/>
        </w:rPr>
        <w:t>gere</w:t>
      </w:r>
      <w:r w:rsidR="004A3B53">
        <w:rPr>
          <w:rFonts w:cstheme="minorHAnsi"/>
          <w:lang w:val="tr-TR"/>
        </w:rPr>
        <w:t>ğ</w:t>
      </w:r>
      <w:r w:rsidR="004A3B53" w:rsidRPr="004A3B53">
        <w:rPr>
          <w:rFonts w:cstheme="minorHAnsi"/>
          <w:lang w:val="tr-TR"/>
        </w:rPr>
        <w:t>i</w:t>
      </w:r>
      <w:r w:rsidR="004A3B53">
        <w:rPr>
          <w:rFonts w:ascii="Gill Sans MT" w:hAnsi="Gill Sans MT"/>
          <w:lang w:val="tr-TR"/>
        </w:rPr>
        <w:t xml:space="preserve"> Aday Hakem olabilmek için kurs sonunda yapılan sınavdan en az 100 üzerinden 70 Puan alınması, </w:t>
      </w:r>
      <w:r w:rsidR="004A3B53">
        <w:rPr>
          <w:rFonts w:cstheme="minorHAnsi"/>
          <w:lang w:val="tr-TR"/>
        </w:rPr>
        <w:t>İ</w:t>
      </w:r>
      <w:r w:rsidR="004A3B53">
        <w:rPr>
          <w:rFonts w:ascii="Gill Sans MT" w:hAnsi="Gill Sans MT"/>
          <w:lang w:val="tr-TR"/>
        </w:rPr>
        <w:t>l Hakemli</w:t>
      </w:r>
      <w:r w:rsidR="004A3B53">
        <w:rPr>
          <w:rFonts w:cstheme="minorHAnsi"/>
          <w:lang w:val="tr-TR"/>
        </w:rPr>
        <w:t>ğ</w:t>
      </w:r>
      <w:r w:rsidR="004A3B53">
        <w:rPr>
          <w:rFonts w:ascii="Gill Sans MT" w:hAnsi="Gill Sans MT"/>
          <w:lang w:val="tr-TR"/>
        </w:rPr>
        <w:t>ine terfi edebilmek için ise en az 100 üzerinden 75 puan alınması gerekmektedir.</w:t>
      </w:r>
    </w:p>
    <w:p w14:paraId="21E3DAA3" w14:textId="45045D61" w:rsidR="00C97BBB" w:rsidRDefault="004A3B53" w:rsidP="00F76615">
      <w:pPr>
        <w:jc w:val="both"/>
        <w:rPr>
          <w:rFonts w:ascii="Gill Sans MT" w:hAnsi="Gill Sans MT"/>
          <w:lang w:val="tr-TR"/>
        </w:rPr>
      </w:pPr>
      <w:r>
        <w:rPr>
          <w:rFonts w:ascii="Gill Sans MT" w:hAnsi="Gill Sans MT"/>
          <w:lang w:val="tr-TR"/>
        </w:rPr>
        <w:t>TGF Golf Hakemli</w:t>
      </w:r>
      <w:r>
        <w:rPr>
          <w:rFonts w:cstheme="minorHAnsi"/>
          <w:lang w:val="tr-TR"/>
        </w:rPr>
        <w:t>ğ</w:t>
      </w:r>
      <w:r>
        <w:rPr>
          <w:rFonts w:ascii="Gill Sans MT" w:hAnsi="Gill Sans MT"/>
          <w:lang w:val="tr-TR"/>
        </w:rPr>
        <w:t>i Talimatına aşa</w:t>
      </w:r>
      <w:r>
        <w:rPr>
          <w:rFonts w:cstheme="minorHAnsi"/>
          <w:lang w:val="tr-TR"/>
        </w:rPr>
        <w:t>ğ</w:t>
      </w:r>
      <w:r>
        <w:rPr>
          <w:rFonts w:ascii="Gill Sans MT" w:hAnsi="Gill Sans MT"/>
          <w:lang w:val="tr-TR"/>
        </w:rPr>
        <w:t>ıdaki ba</w:t>
      </w:r>
      <w:r>
        <w:rPr>
          <w:rFonts w:cstheme="minorHAnsi"/>
          <w:lang w:val="tr-TR"/>
        </w:rPr>
        <w:t>ğ</w:t>
      </w:r>
      <w:r>
        <w:rPr>
          <w:rFonts w:ascii="Gill Sans MT" w:hAnsi="Gill Sans MT"/>
          <w:lang w:val="tr-TR"/>
        </w:rPr>
        <w:t xml:space="preserve">lantıdan ulaşabilirsiniz. </w:t>
      </w:r>
    </w:p>
    <w:p w14:paraId="32082FEA" w14:textId="4C91026C" w:rsidR="004A3B53" w:rsidRDefault="00FE6321" w:rsidP="00F76615">
      <w:pPr>
        <w:jc w:val="both"/>
        <w:rPr>
          <w:rFonts w:ascii="Gill Sans MT" w:hAnsi="Gill Sans MT"/>
          <w:lang w:val="tr-TR"/>
        </w:rPr>
      </w:pPr>
      <w:hyperlink r:id="rId9" w:history="1">
        <w:r w:rsidR="004A3B53" w:rsidRPr="009D7D5F">
          <w:rPr>
            <w:rStyle w:val="Hyperlink"/>
            <w:rFonts w:ascii="Gill Sans MT" w:hAnsi="Gill Sans MT"/>
            <w:lang w:val="tr-TR"/>
          </w:rPr>
          <w:t>https://www.tgf.org.tr/page.php?id=20&amp;sid=4</w:t>
        </w:r>
      </w:hyperlink>
      <w:r w:rsidR="004A3B53">
        <w:rPr>
          <w:rFonts w:ascii="Gill Sans MT" w:hAnsi="Gill Sans MT"/>
          <w:lang w:val="tr-TR"/>
        </w:rPr>
        <w:t xml:space="preserve"> </w:t>
      </w:r>
    </w:p>
    <w:p w14:paraId="3FA6FED8" w14:textId="12DCF737" w:rsidR="00C97BBB" w:rsidRDefault="00C97BBB" w:rsidP="00F76615">
      <w:pPr>
        <w:jc w:val="both"/>
        <w:rPr>
          <w:rFonts w:ascii="Gill Sans MT" w:hAnsi="Gill Sans MT"/>
          <w:lang w:val="tr-TR"/>
        </w:rPr>
      </w:pPr>
      <w:r>
        <w:rPr>
          <w:rFonts w:ascii="Gill Sans MT" w:hAnsi="Gill Sans MT"/>
          <w:lang w:val="tr-TR"/>
        </w:rPr>
        <w:t>ADAY HAKEMLIK SINAV SONUÇLARI</w:t>
      </w:r>
      <w:r w:rsidR="004A3B53">
        <w:rPr>
          <w:rFonts w:ascii="Gill Sans MT" w:hAnsi="Gill Sans MT"/>
          <w:lang w:val="tr-TR"/>
        </w:rPr>
        <w:t>:</w:t>
      </w:r>
    </w:p>
    <w:tbl>
      <w:tblPr>
        <w:tblW w:w="84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695"/>
        <w:gridCol w:w="505"/>
        <w:gridCol w:w="960"/>
        <w:gridCol w:w="1860"/>
        <w:gridCol w:w="1535"/>
      </w:tblGrid>
      <w:tr w:rsidR="004A3B53" w:rsidRPr="004A3B53" w14:paraId="68AE419A" w14:textId="77777777" w:rsidTr="004A3B53">
        <w:trPr>
          <w:trHeight w:val="404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439968E" w14:textId="77777777" w:rsidR="004A3B53" w:rsidRPr="004A3B53" w:rsidRDefault="004A3B53" w:rsidP="004A3B53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İ</w:t>
            </w:r>
            <w:r w:rsidRPr="004A3B53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sim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051A07A" w14:textId="77777777" w:rsidR="004A3B53" w:rsidRPr="004A3B53" w:rsidRDefault="004A3B53" w:rsidP="004A3B53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Toplam Puan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2876" w14:textId="77777777" w:rsidR="004A3B53" w:rsidRPr="004A3B53" w:rsidRDefault="004A3B53" w:rsidP="004A3B53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FCEE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D55E392" w14:textId="77777777" w:rsidR="004A3B53" w:rsidRPr="004A3B53" w:rsidRDefault="004A3B53" w:rsidP="004A3B53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İ</w:t>
            </w:r>
            <w:r w:rsidRPr="004A3B53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sim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30818DB" w14:textId="77777777" w:rsidR="004A3B53" w:rsidRPr="004A3B53" w:rsidRDefault="004A3B53" w:rsidP="004A3B53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Toplam Puan</w:t>
            </w:r>
          </w:p>
        </w:tc>
      </w:tr>
      <w:tr w:rsidR="004A3B53" w:rsidRPr="004A3B53" w14:paraId="38307719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017AC0F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Ferdi Gürbo</w:t>
            </w:r>
            <w:r w:rsidRPr="004A3B53">
              <w:rPr>
                <w:rFonts w:ascii="Calibri" w:eastAsia="Times New Roman" w:hAnsi="Calibri" w:cs="Calibri"/>
                <w:color w:val="006100"/>
                <w:lang w:val="tr-TR" w:eastAsia="tr-TR"/>
              </w:rPr>
              <w:t>ğ</w:t>
            </w: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7307047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83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0972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1DA1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37885A58" w14:textId="77777777" w:rsidR="004A3B53" w:rsidRPr="004A3B53" w:rsidRDefault="004A3B53" w:rsidP="004A3B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Çağla değirmenci</w:t>
            </w:r>
          </w:p>
        </w:tc>
        <w:tc>
          <w:tcPr>
            <w:tcW w:w="15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04FEA5EF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65</w:t>
            </w:r>
          </w:p>
        </w:tc>
      </w:tr>
      <w:tr w:rsidR="004A3B53" w:rsidRPr="004A3B53" w14:paraId="6F14C5E0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655D98B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Serkan Akarsu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876CB6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82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32F8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3E6B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09495F0C" w14:textId="77777777" w:rsidR="004A3B53" w:rsidRPr="004A3B53" w:rsidRDefault="004A3B53" w:rsidP="004A3B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Hakan Varlık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5ED01078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62</w:t>
            </w:r>
          </w:p>
        </w:tc>
      </w:tr>
      <w:tr w:rsidR="004A3B53" w:rsidRPr="004A3B53" w14:paraId="1218BF33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AF80D00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Mustafa Altıntaş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9177EC2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82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B670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B7FD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75AC1B74" w14:textId="77777777" w:rsidR="004A3B53" w:rsidRPr="004A3B53" w:rsidRDefault="004A3B53" w:rsidP="004A3B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Semih Tepe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bottom"/>
            <w:hideMark/>
          </w:tcPr>
          <w:p w14:paraId="66A63A55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</w:pPr>
            <w:r w:rsidRPr="004A3B53">
              <w:rPr>
                <w:rFonts w:ascii="Calibri" w:eastAsia="Times New Roman" w:hAnsi="Calibri" w:cs="Calibri"/>
                <w:b/>
                <w:bCs/>
                <w:color w:val="FA7D00"/>
                <w:lang w:val="tr-TR" w:eastAsia="tr-TR"/>
              </w:rPr>
              <w:t>62</w:t>
            </w:r>
          </w:p>
        </w:tc>
      </w:tr>
      <w:tr w:rsidR="004A3B53" w:rsidRPr="004A3B53" w14:paraId="3E1D3DCB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A6BC5B7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Emre Bahto</w:t>
            </w:r>
            <w:r w:rsidRPr="004A3B53">
              <w:rPr>
                <w:rFonts w:ascii="Calibri" w:eastAsia="Times New Roman" w:hAnsi="Calibri" w:cs="Calibri"/>
                <w:color w:val="006100"/>
                <w:lang w:val="tr-TR" w:eastAsia="tr-TR"/>
              </w:rPr>
              <w:t>ğ</w:t>
            </w: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lu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38CF48A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4407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779D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6FDAF47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Mehmet Barış Sakil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D3A3C03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59</w:t>
            </w:r>
          </w:p>
        </w:tc>
      </w:tr>
      <w:tr w:rsidR="004A3B53" w:rsidRPr="004A3B53" w14:paraId="33BDEF80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2D87495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Durmuş Keçeci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4FD37D1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35E7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BBC1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AFAB6FA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Ufuk Dinçer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F4A62D3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58</w:t>
            </w:r>
          </w:p>
        </w:tc>
      </w:tr>
      <w:tr w:rsidR="004A3B53" w:rsidRPr="004A3B53" w14:paraId="3FA420A7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899D9D8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Muhsin Bayramo</w:t>
            </w:r>
            <w:r w:rsidRPr="004A3B53">
              <w:rPr>
                <w:rFonts w:ascii="Calibri" w:eastAsia="Times New Roman" w:hAnsi="Calibri" w:cs="Calibri"/>
                <w:color w:val="006100"/>
                <w:lang w:val="tr-TR" w:eastAsia="tr-TR"/>
              </w:rPr>
              <w:t>ğ</w:t>
            </w: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lu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146ECDD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B95E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383F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6FF8E58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Burak Selçuk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04AE6C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57</w:t>
            </w:r>
          </w:p>
        </w:tc>
      </w:tr>
      <w:tr w:rsidR="004A3B53" w:rsidRPr="004A3B53" w14:paraId="4B83F82F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858215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Alpay Gürler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ADC2A2F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1CA7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E265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783194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Fadime Uyar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12E265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54</w:t>
            </w:r>
          </w:p>
        </w:tc>
      </w:tr>
      <w:tr w:rsidR="004A3B53" w:rsidRPr="004A3B53" w14:paraId="1AED6CB5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0D50575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Hakan Demir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73F1FF0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0A23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B349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5D8D7CE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Cebrail Sakar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DBBCF9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52</w:t>
            </w:r>
          </w:p>
        </w:tc>
      </w:tr>
      <w:tr w:rsidR="004A3B53" w:rsidRPr="004A3B53" w14:paraId="2115DF7C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17023D6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Ahmet Evgin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61B988A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D121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C783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E98D557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Ufuk Turgut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83D41E6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51</w:t>
            </w:r>
          </w:p>
        </w:tc>
      </w:tr>
      <w:tr w:rsidR="004A3B53" w:rsidRPr="004A3B53" w14:paraId="5B9E7B24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F2B6419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Nükhet Gürel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EABFAEF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7339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27BA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FE3D220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Begüm Genç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201015F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49</w:t>
            </w:r>
          </w:p>
        </w:tc>
      </w:tr>
      <w:tr w:rsidR="004A3B53" w:rsidRPr="004A3B53" w14:paraId="58E6A9CA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07EA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952A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6173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2F8C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7A0598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Kadriye Cihan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2357C1A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47</w:t>
            </w:r>
          </w:p>
        </w:tc>
      </w:tr>
      <w:tr w:rsidR="004A3B53" w:rsidRPr="004A3B53" w14:paraId="755DAD0B" w14:textId="77777777" w:rsidTr="004A3B53">
        <w:trPr>
          <w:trHeight w:val="36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9B01" w14:textId="77777777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4012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A9B0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92CA" w14:textId="77777777" w:rsidR="004A3B53" w:rsidRPr="004A3B53" w:rsidRDefault="004A3B53" w:rsidP="004A3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6E31EA8" w14:textId="77777777" w:rsidR="004A3B53" w:rsidRPr="004A3B53" w:rsidRDefault="004A3B53" w:rsidP="004A3B53">
            <w:pPr>
              <w:spacing w:after="0" w:line="240" w:lineRule="auto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Alev Aşkın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21BF39D" w14:textId="155A3F03" w:rsidR="004A3B53" w:rsidRPr="004A3B53" w:rsidRDefault="004A3B53" w:rsidP="004A3B5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9C0006"/>
                <w:lang w:val="tr-TR" w:eastAsia="tr-TR"/>
              </w:rPr>
            </w:pPr>
            <w:r w:rsidRPr="004A3B53">
              <w:rPr>
                <w:rFonts w:ascii="Gill Sans MT" w:eastAsia="Times New Roman" w:hAnsi="Gill Sans MT" w:cs="Calibri"/>
                <w:color w:val="9C0006"/>
                <w:lang w:val="tr-TR" w:eastAsia="tr-TR"/>
              </w:rPr>
              <w:t>37</w:t>
            </w:r>
          </w:p>
        </w:tc>
      </w:tr>
    </w:tbl>
    <w:p w14:paraId="65DB04E8" w14:textId="200916C3" w:rsidR="00C97BBB" w:rsidRDefault="004A3B53" w:rsidP="00F76615">
      <w:pPr>
        <w:jc w:val="both"/>
        <w:rPr>
          <w:rFonts w:ascii="Gill Sans MT" w:hAnsi="Gill Sans MT"/>
          <w:lang w:val="tr-TR"/>
        </w:rPr>
      </w:pPr>
      <w:r>
        <w:rPr>
          <w:rFonts w:cstheme="minorHAnsi"/>
          <w:lang w:val="tr-TR"/>
        </w:rPr>
        <w:lastRenderedPageBreak/>
        <w:t>İ</w:t>
      </w:r>
      <w:r w:rsidR="00C97BBB" w:rsidRPr="004A3B53">
        <w:rPr>
          <w:rFonts w:cstheme="minorHAnsi"/>
          <w:lang w:val="tr-TR"/>
        </w:rPr>
        <w:t>L</w:t>
      </w:r>
      <w:r w:rsidR="00C97BBB">
        <w:rPr>
          <w:rFonts w:ascii="Gill Sans MT" w:hAnsi="Gill Sans MT"/>
          <w:lang w:val="tr-TR"/>
        </w:rPr>
        <w:t xml:space="preserve"> HAKEMLIGI TERFI SINAVI SONUÇLARI</w:t>
      </w:r>
    </w:p>
    <w:tbl>
      <w:tblPr>
        <w:tblW w:w="2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60"/>
      </w:tblGrid>
      <w:tr w:rsidR="00C97BBB" w:rsidRPr="00C97BBB" w14:paraId="61279858" w14:textId="77777777" w:rsidTr="00C97BBB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51DB3C2" w14:textId="77777777" w:rsidR="00C97BBB" w:rsidRPr="00C97BBB" w:rsidRDefault="00C97BBB" w:rsidP="00C97BBB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İ</w:t>
            </w:r>
            <w:r w:rsidRPr="00C97BBB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S</w:t>
            </w:r>
            <w:r w:rsidRPr="00C97BB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İ</w:t>
            </w:r>
            <w:r w:rsidRPr="00C97BBB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F85F57D" w14:textId="77777777" w:rsidR="00C97BBB" w:rsidRPr="00C97BBB" w:rsidRDefault="00C97BBB" w:rsidP="00C97BBB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</w:pPr>
            <w:r w:rsidRPr="00C97BBB">
              <w:rPr>
                <w:rFonts w:ascii="Gill Sans MT" w:eastAsia="Times New Roman" w:hAnsi="Gill Sans MT" w:cs="Calibri"/>
                <w:b/>
                <w:bCs/>
                <w:color w:val="FFFFFF"/>
                <w:lang w:val="tr-TR" w:eastAsia="tr-TR"/>
              </w:rPr>
              <w:t>PUAN</w:t>
            </w:r>
          </w:p>
        </w:tc>
      </w:tr>
      <w:tr w:rsidR="00C97BBB" w:rsidRPr="00C97BBB" w14:paraId="5C6DF087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70C634D" w14:textId="77777777" w:rsidR="00C97BBB" w:rsidRPr="00C97BBB" w:rsidRDefault="00C97BBB" w:rsidP="00C97BBB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C97BBB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Yahya Peker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14A5A10" w14:textId="2A439CE4" w:rsidR="00C97BBB" w:rsidRPr="00C97BBB" w:rsidRDefault="00FE6321" w:rsidP="00C97BBB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82</w:t>
            </w:r>
          </w:p>
        </w:tc>
      </w:tr>
      <w:tr w:rsidR="00C97BBB" w:rsidRPr="00C97BBB" w14:paraId="5849B8D2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0B14749" w14:textId="77777777" w:rsidR="00C97BBB" w:rsidRPr="00C97BBB" w:rsidRDefault="00C97BBB" w:rsidP="00C97BBB">
            <w:pPr>
              <w:spacing w:after="0" w:line="240" w:lineRule="auto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 w:rsidRPr="00C97BBB"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Zafer Ülker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C085FA3" w14:textId="39453446" w:rsidR="00C97BBB" w:rsidRPr="00C97BBB" w:rsidRDefault="00FE6321" w:rsidP="00C97BBB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color w:val="006100"/>
                <w:lang w:val="tr-TR" w:eastAsia="tr-TR"/>
              </w:rPr>
            </w:pPr>
            <w:r>
              <w:rPr>
                <w:rFonts w:ascii="Gill Sans MT" w:eastAsia="Times New Roman" w:hAnsi="Gill Sans MT" w:cs="Calibri"/>
                <w:color w:val="006100"/>
                <w:lang w:val="tr-TR" w:eastAsia="tr-TR"/>
              </w:rPr>
              <w:t>76</w:t>
            </w:r>
          </w:p>
        </w:tc>
      </w:tr>
      <w:tr w:rsidR="00C97BBB" w:rsidRPr="00C97BBB" w14:paraId="0FAA1D86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F443602" w14:textId="77777777" w:rsidR="00C97BBB" w:rsidRPr="00C97BBB" w:rsidRDefault="00C97BBB" w:rsidP="00C97BBB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Osman Nallı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6D8A121" w14:textId="735FE576" w:rsidR="00C97BBB" w:rsidRPr="00C97BBB" w:rsidRDefault="00FE6321" w:rsidP="00C97B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9C0006"/>
                <w:lang w:val="tr-TR" w:eastAsia="tr-TR"/>
              </w:rPr>
              <w:t>68</w:t>
            </w:r>
          </w:p>
        </w:tc>
      </w:tr>
      <w:tr w:rsidR="00C97BBB" w:rsidRPr="00C97BBB" w14:paraId="31D5328B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3B4971" w14:textId="77777777" w:rsidR="00C97BBB" w:rsidRPr="00C97BBB" w:rsidRDefault="00C97BBB" w:rsidP="00C97BBB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Turhan Açıkalın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97D2A86" w14:textId="77777777" w:rsidR="00C97BBB" w:rsidRPr="00C97BBB" w:rsidRDefault="00C97BBB" w:rsidP="00C97B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59</w:t>
            </w:r>
          </w:p>
        </w:tc>
      </w:tr>
      <w:tr w:rsidR="00C97BBB" w:rsidRPr="00C97BBB" w14:paraId="6FEA8BAB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B00CC7F" w14:textId="77777777" w:rsidR="00C97BBB" w:rsidRPr="00C97BBB" w:rsidRDefault="00C97BBB" w:rsidP="00C97BBB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Hüseyin Bora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8B20159" w14:textId="77777777" w:rsidR="00C97BBB" w:rsidRPr="00C97BBB" w:rsidRDefault="00C97BBB" w:rsidP="00C97B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48</w:t>
            </w:r>
          </w:p>
        </w:tc>
      </w:tr>
      <w:tr w:rsidR="00C97BBB" w:rsidRPr="00C97BBB" w14:paraId="6D5FD925" w14:textId="77777777" w:rsidTr="00C97BBB">
        <w:trPr>
          <w:trHeight w:val="3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3FD253F" w14:textId="77777777" w:rsidR="00C97BBB" w:rsidRPr="00C97BBB" w:rsidRDefault="00C97BBB" w:rsidP="00C97BBB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Cemil Okkan Dündar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18A9AC1" w14:textId="77777777" w:rsidR="00C97BBB" w:rsidRPr="00C97BBB" w:rsidRDefault="00C97BBB" w:rsidP="00C97B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lang w:val="tr-TR" w:eastAsia="tr-TR"/>
              </w:rPr>
            </w:pPr>
            <w:r w:rsidRPr="00C97BBB">
              <w:rPr>
                <w:rFonts w:ascii="Calibri" w:eastAsia="Times New Roman" w:hAnsi="Calibri" w:cs="Calibri"/>
                <w:color w:val="9C0006"/>
                <w:lang w:val="tr-TR" w:eastAsia="tr-TR"/>
              </w:rPr>
              <w:t>43</w:t>
            </w:r>
            <w:bookmarkStart w:id="0" w:name="_GoBack"/>
            <w:bookmarkEnd w:id="0"/>
          </w:p>
        </w:tc>
      </w:tr>
    </w:tbl>
    <w:p w14:paraId="38B8439A" w14:textId="77777777" w:rsidR="00C97BBB" w:rsidRDefault="00C97BBB" w:rsidP="00F76615">
      <w:pPr>
        <w:jc w:val="both"/>
        <w:rPr>
          <w:rFonts w:ascii="Gill Sans MT" w:hAnsi="Gill Sans MT"/>
          <w:lang w:val="tr-TR"/>
        </w:rPr>
      </w:pPr>
    </w:p>
    <w:p w14:paraId="348537E2" w14:textId="77777777" w:rsidR="00C97BBB" w:rsidRDefault="00C97BBB" w:rsidP="00F76615">
      <w:pPr>
        <w:jc w:val="both"/>
        <w:rPr>
          <w:rFonts w:ascii="Gill Sans MT" w:hAnsi="Gill Sans MT"/>
          <w:lang w:val="tr-TR"/>
        </w:rPr>
      </w:pPr>
    </w:p>
    <w:p w14:paraId="02B188FB" w14:textId="32CD3BA8" w:rsidR="00DF15DC" w:rsidRDefault="00DF15DC">
      <w:pPr>
        <w:rPr>
          <w:rFonts w:ascii="Gill Sans MT" w:hAnsi="Gill Sans MT"/>
          <w:lang w:val="tr-TR"/>
        </w:rPr>
      </w:pPr>
    </w:p>
    <w:p w14:paraId="0FCD8730" w14:textId="77777777" w:rsidR="00882E15" w:rsidRPr="00F76615" w:rsidRDefault="00882E15" w:rsidP="00DF15DC">
      <w:pPr>
        <w:rPr>
          <w:rFonts w:ascii="Gill Sans MT" w:hAnsi="Gill Sans MT"/>
          <w:lang w:val="tr-TR"/>
        </w:rPr>
      </w:pPr>
    </w:p>
    <w:sectPr w:rsidR="00882E15" w:rsidRPr="00F76615" w:rsidSect="004A3B53">
      <w:footerReference w:type="default" r:id="rId10"/>
      <w:footerReference w:type="first" r:id="rId11"/>
      <w:pgSz w:w="12240" w:h="15840"/>
      <w:pgMar w:top="1080" w:right="1440" w:bottom="5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26F31" w14:textId="77777777" w:rsidR="001F6FCB" w:rsidRDefault="001F6FCB">
      <w:pPr>
        <w:spacing w:after="0" w:line="240" w:lineRule="auto"/>
      </w:pPr>
      <w:r>
        <w:separator/>
      </w:r>
    </w:p>
    <w:p w14:paraId="64408F6D" w14:textId="77777777" w:rsidR="001F6FCB" w:rsidRDefault="001F6FCB"/>
  </w:endnote>
  <w:endnote w:type="continuationSeparator" w:id="0">
    <w:p w14:paraId="606155E5" w14:textId="77777777" w:rsidR="001F6FCB" w:rsidRDefault="001F6FCB">
      <w:pPr>
        <w:spacing w:after="0" w:line="240" w:lineRule="auto"/>
      </w:pPr>
      <w:r>
        <w:continuationSeparator/>
      </w:r>
    </w:p>
    <w:p w14:paraId="11291001" w14:textId="77777777" w:rsidR="001F6FCB" w:rsidRDefault="001F6F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CD35D" w14:textId="77777777" w:rsidR="00DF15DC" w:rsidRDefault="00DF15DC">
    <w:pPr>
      <w:pStyle w:val="Footer"/>
      <w:pBdr>
        <w:top w:val="single" w:sz="4" w:space="1" w:color="D9D9D9" w:themeColor="background1" w:themeShade="D9"/>
      </w:pBdr>
      <w:jc w:val="right"/>
    </w:pPr>
    <w:r>
      <w:t>2</w:t>
    </w:r>
  </w:p>
  <w:p w14:paraId="36C552A7" w14:textId="77777777" w:rsidR="00351832" w:rsidRDefault="003518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2261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AA63B" w14:textId="0B602BB5" w:rsidR="00DF15DC" w:rsidRDefault="00DF15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3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A81D9E" w14:textId="77777777" w:rsidR="00DF15DC" w:rsidRDefault="00DF1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7C393" w14:textId="77777777" w:rsidR="001F6FCB" w:rsidRDefault="001F6FCB">
      <w:pPr>
        <w:spacing w:after="0" w:line="240" w:lineRule="auto"/>
      </w:pPr>
      <w:r>
        <w:separator/>
      </w:r>
    </w:p>
    <w:p w14:paraId="3276A1FD" w14:textId="77777777" w:rsidR="001F6FCB" w:rsidRDefault="001F6FCB"/>
  </w:footnote>
  <w:footnote w:type="continuationSeparator" w:id="0">
    <w:p w14:paraId="57A22207" w14:textId="77777777" w:rsidR="001F6FCB" w:rsidRDefault="001F6FCB">
      <w:pPr>
        <w:spacing w:after="0" w:line="240" w:lineRule="auto"/>
      </w:pPr>
      <w:r>
        <w:continuationSeparator/>
      </w:r>
    </w:p>
    <w:p w14:paraId="02003898" w14:textId="77777777" w:rsidR="001F6FCB" w:rsidRDefault="001F6F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CB"/>
    <w:rsid w:val="001F6FCB"/>
    <w:rsid w:val="00351832"/>
    <w:rsid w:val="004A3B53"/>
    <w:rsid w:val="004C418B"/>
    <w:rsid w:val="00566E9B"/>
    <w:rsid w:val="006C6F93"/>
    <w:rsid w:val="007763C3"/>
    <w:rsid w:val="007D09CB"/>
    <w:rsid w:val="00882E15"/>
    <w:rsid w:val="00A11BE7"/>
    <w:rsid w:val="00A76F25"/>
    <w:rsid w:val="00AA1DD5"/>
    <w:rsid w:val="00C97BBB"/>
    <w:rsid w:val="00DF15DC"/>
    <w:rsid w:val="00E84710"/>
    <w:rsid w:val="00F76615"/>
    <w:rsid w:val="00FE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5D7C55B"/>
  <w15:chartTrackingRefBased/>
  <w15:docId w15:val="{0AA47C79-AFC8-45A1-83E9-EA1152F6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A3B53"/>
    <w:rPr>
      <w:color w:val="9454C3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A3B5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tgf.org.tr/page.php?id=20&amp;sid=4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gur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7B4BB6293043F6AA29E92895CC1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B5C34-4FFA-4C4A-9EAD-E280A8033819}"/>
      </w:docPartPr>
      <w:docPartBody>
        <w:p w:rsidR="0030274A" w:rsidRDefault="00F31945" w:rsidP="00F31945">
          <w:pPr>
            <w:pStyle w:val="CF7B4BB6293043F6AA29E92895CC1010"/>
          </w:pPr>
          <w:r>
            <w:t>[Contact]</w:t>
          </w:r>
        </w:p>
      </w:docPartBody>
    </w:docPart>
    <w:docPart>
      <w:docPartPr>
        <w:name w:val="E83F258B9FA54C9A8C28E5C6F1D06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3B2A2-63E3-4D28-ACCE-EAA13DB74F01}"/>
      </w:docPartPr>
      <w:docPartBody>
        <w:p w:rsidR="0030274A" w:rsidRDefault="00F31945" w:rsidP="00F31945">
          <w:pPr>
            <w:pStyle w:val="E83F258B9FA54C9A8C28E5C6F1D06AFF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A920A12FF412410288AF702958F45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3BA51-2230-41FE-B0A2-6A980D6467B5}"/>
      </w:docPartPr>
      <w:docPartBody>
        <w:p w:rsidR="0030274A" w:rsidRDefault="00F31945" w:rsidP="00F31945">
          <w:pPr>
            <w:pStyle w:val="A920A12FF412410288AF702958F45115"/>
          </w:pPr>
          <w:r>
            <w:rPr>
              <w:rStyle w:val="PlaceholderText"/>
            </w:rPr>
            <w:t>[Company E-mail]</w:t>
          </w:r>
        </w:p>
      </w:docPartBody>
    </w:docPart>
    <w:docPart>
      <w:docPartPr>
        <w:name w:val="B68D8F2BF76F4E53B7A36FC8C8A92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278D1-E94A-49B2-9A3B-BFAFE09FCB32}"/>
      </w:docPartPr>
      <w:docPartBody>
        <w:p w:rsidR="0030274A" w:rsidRDefault="00F31945" w:rsidP="00F31945">
          <w:pPr>
            <w:pStyle w:val="B68D8F2BF76F4E53B7A36FC8C8A92146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30"/>
    <w:rsid w:val="0030274A"/>
    <w:rsid w:val="00A43E30"/>
    <w:rsid w:val="00F3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5A38A551AA45A0B77C0A5F2FD543C0">
    <w:name w:val="165A38A551AA45A0B77C0A5F2FD543C0"/>
  </w:style>
  <w:style w:type="character" w:styleId="PlaceholderText">
    <w:name w:val="Placeholder Text"/>
    <w:basedOn w:val="DefaultParagraphFont"/>
    <w:uiPriority w:val="99"/>
    <w:semiHidden/>
    <w:rsid w:val="00F31945"/>
    <w:rPr>
      <w:color w:val="808080"/>
    </w:rPr>
  </w:style>
  <w:style w:type="paragraph" w:customStyle="1" w:styleId="641B3F7086FC43CFB7E2BD24B10762C3">
    <w:name w:val="641B3F7086FC43CFB7E2BD24B10762C3"/>
  </w:style>
  <w:style w:type="paragraph" w:customStyle="1" w:styleId="B938E8FF7FB748BEBF94D57856A16FEA">
    <w:name w:val="B938E8FF7FB748BEBF94D57856A16FEA"/>
  </w:style>
  <w:style w:type="paragraph" w:customStyle="1" w:styleId="367A7704F874402C9AFBC3D22AA0FB1A">
    <w:name w:val="367A7704F874402C9AFBC3D22AA0FB1A"/>
  </w:style>
  <w:style w:type="paragraph" w:customStyle="1" w:styleId="7A4045B419F64E48B9095316C3A5005C">
    <w:name w:val="7A4045B419F64E48B9095316C3A5005C"/>
  </w:style>
  <w:style w:type="paragraph" w:customStyle="1" w:styleId="62C05E277A074013ADFF016B3793B8ED">
    <w:name w:val="62C05E277A074013ADFF016B3793B8ED"/>
  </w:style>
  <w:style w:type="paragraph" w:customStyle="1" w:styleId="F12D51AE834148A19A257A0D5CC8AE76">
    <w:name w:val="F12D51AE834148A19A257A0D5CC8AE76"/>
  </w:style>
  <w:style w:type="paragraph" w:customStyle="1" w:styleId="2E628EC9375F4530A21512CD2A5F5F02">
    <w:name w:val="2E628EC9375F4530A21512CD2A5F5F02"/>
  </w:style>
  <w:style w:type="paragraph" w:customStyle="1" w:styleId="21CB7B5A4BE647C3A3986D3C8A2A7DEA">
    <w:name w:val="21CB7B5A4BE647C3A3986D3C8A2A7DEA"/>
  </w:style>
  <w:style w:type="paragraph" w:customStyle="1" w:styleId="E52B87253089406EBACD31E4C3A2461F">
    <w:name w:val="E52B87253089406EBACD31E4C3A2461F"/>
  </w:style>
  <w:style w:type="paragraph" w:customStyle="1" w:styleId="89779B931E7B447EBDBAFC205CF763D5">
    <w:name w:val="89779B931E7B447EBDBAFC205CF763D5"/>
  </w:style>
  <w:style w:type="paragraph" w:customStyle="1" w:styleId="0CD325137AA340749E6078397E00742A">
    <w:name w:val="0CD325137AA340749E6078397E00742A"/>
  </w:style>
  <w:style w:type="paragraph" w:customStyle="1" w:styleId="8BFB06FDC1E14B9389D427422CBD99B7">
    <w:name w:val="8BFB06FDC1E14B9389D427422CBD99B7"/>
  </w:style>
  <w:style w:type="paragraph" w:customStyle="1" w:styleId="33B59ABC360746419E6A25151F0A205D">
    <w:name w:val="33B59ABC360746419E6A25151F0A205D"/>
  </w:style>
  <w:style w:type="paragraph" w:customStyle="1" w:styleId="9295EA9EE43C4E85A499A51208F1737B">
    <w:name w:val="9295EA9EE43C4E85A499A51208F1737B"/>
  </w:style>
  <w:style w:type="paragraph" w:customStyle="1" w:styleId="68E3E728F3B5470E98D1D30C997AFAEC">
    <w:name w:val="68E3E728F3B5470E98D1D30C997AFAEC"/>
  </w:style>
  <w:style w:type="paragraph" w:customStyle="1" w:styleId="364B524139E04CE4B97FD64012D79265">
    <w:name w:val="364B524139E04CE4B97FD64012D79265"/>
  </w:style>
  <w:style w:type="paragraph" w:customStyle="1" w:styleId="CF7B4BB6293043F6AA29E92895CC1010">
    <w:name w:val="CF7B4BB6293043F6AA29E92895CC1010"/>
    <w:rsid w:val="00F31945"/>
    <w:rPr>
      <w:lang w:val="tr-TR" w:eastAsia="tr-TR"/>
    </w:rPr>
  </w:style>
  <w:style w:type="paragraph" w:customStyle="1" w:styleId="E83F258B9FA54C9A8C28E5C6F1D06AFF">
    <w:name w:val="E83F258B9FA54C9A8C28E5C6F1D06AFF"/>
    <w:rsid w:val="00F31945"/>
    <w:rPr>
      <w:lang w:val="tr-TR" w:eastAsia="tr-TR"/>
    </w:rPr>
  </w:style>
  <w:style w:type="paragraph" w:customStyle="1" w:styleId="A920A12FF412410288AF702958F45115">
    <w:name w:val="A920A12FF412410288AF702958F45115"/>
    <w:rsid w:val="00F31945"/>
    <w:rPr>
      <w:lang w:val="tr-TR" w:eastAsia="tr-TR"/>
    </w:rPr>
  </w:style>
  <w:style w:type="paragraph" w:customStyle="1" w:styleId="B68D8F2BF76F4E53B7A36FC8C8A92146">
    <w:name w:val="B68D8F2BF76F4E53B7A36FC8C8A92146"/>
    <w:rsid w:val="00F31945"/>
    <w:rPr>
      <w:lang w:val="tr-TR" w:eastAsia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2017-03-31T00:00:00</PublishDate>
  <Abstract/>
  <CompanyAddress/>
  <CompanyPhone>212 258 0718</CompanyPhone>
  <CompanyFax/>
  <CompanyEmail>info@tgf.org.tr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design).dotx</Template>
  <TotalTime>11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Türkiye Golf Federasyonu</dc:creator>
  <cp:keywords/>
  <cp:lastModifiedBy>Ozgur Hacibektasoglu</cp:lastModifiedBy>
  <cp:revision>4</cp:revision>
  <dcterms:created xsi:type="dcterms:W3CDTF">2017-03-31T13:46:00Z</dcterms:created>
  <dcterms:modified xsi:type="dcterms:W3CDTF">2017-03-31T16:21:00Z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